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9D">
        <w:rPr>
          <w:rFonts w:ascii="Times New Roman" w:hAnsi="Times New Roman"/>
          <w:b/>
          <w:sz w:val="28"/>
          <w:szCs w:val="28"/>
        </w:rPr>
        <w:t xml:space="preserve">Муниципальное автономное образовательное </w:t>
      </w: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9D">
        <w:rPr>
          <w:rFonts w:ascii="Times New Roman" w:hAnsi="Times New Roman"/>
          <w:b/>
          <w:sz w:val="28"/>
          <w:szCs w:val="28"/>
        </w:rPr>
        <w:t xml:space="preserve">учреждение дополнительного образования </w:t>
      </w: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9D">
        <w:rPr>
          <w:rFonts w:ascii="Times New Roman" w:hAnsi="Times New Roman"/>
          <w:b/>
          <w:sz w:val="28"/>
          <w:szCs w:val="28"/>
        </w:rPr>
        <w:t xml:space="preserve">Центр развития творчества детей и юношества </w:t>
      </w: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9D">
        <w:rPr>
          <w:rFonts w:ascii="Times New Roman" w:hAnsi="Times New Roman"/>
          <w:b/>
          <w:sz w:val="28"/>
          <w:szCs w:val="28"/>
        </w:rPr>
        <w:t>Каменского района Пензенской области</w:t>
      </w: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892" w:rsidRPr="00D80CAB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E17892" w:rsidRPr="00163B16" w:rsidRDefault="00E17892" w:rsidP="00163B16">
      <w:pPr>
        <w:jc w:val="center"/>
        <w:rPr>
          <w:rFonts w:ascii="Times New Roman" w:hAnsi="Times New Roman"/>
          <w:sz w:val="52"/>
          <w:szCs w:val="52"/>
        </w:rPr>
      </w:pPr>
      <w:r w:rsidRPr="00163B16">
        <w:rPr>
          <w:rFonts w:ascii="Times New Roman" w:hAnsi="Times New Roman"/>
          <w:sz w:val="52"/>
          <w:szCs w:val="52"/>
        </w:rPr>
        <w:t>Мастер-класс</w:t>
      </w:r>
    </w:p>
    <w:p w:rsidR="00E17892" w:rsidRPr="00163B16" w:rsidRDefault="00E17892" w:rsidP="00163B16">
      <w:pPr>
        <w:jc w:val="center"/>
        <w:rPr>
          <w:rFonts w:ascii="Times New Roman" w:hAnsi="Times New Roman"/>
          <w:sz w:val="52"/>
          <w:szCs w:val="52"/>
        </w:rPr>
      </w:pPr>
      <w:r w:rsidRPr="00163B16">
        <w:rPr>
          <w:rFonts w:ascii="Times New Roman" w:hAnsi="Times New Roman"/>
          <w:sz w:val="52"/>
          <w:szCs w:val="52"/>
        </w:rPr>
        <w:t>«Автомобиль из коробков»</w:t>
      </w:r>
    </w:p>
    <w:p w:rsidR="00E17892" w:rsidRPr="00F8439D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E17892" w:rsidRPr="00F8439D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E17892" w:rsidRDefault="00E17892" w:rsidP="00D80C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17892" w:rsidRDefault="00E17892" w:rsidP="00D80C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17892" w:rsidRPr="00F8439D" w:rsidRDefault="00E17892" w:rsidP="00D80CA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8439D">
        <w:rPr>
          <w:rFonts w:ascii="Times New Roman" w:hAnsi="Times New Roman"/>
          <w:sz w:val="28"/>
          <w:szCs w:val="28"/>
        </w:rPr>
        <w:t xml:space="preserve">Разработала </w:t>
      </w:r>
    </w:p>
    <w:p w:rsidR="00E17892" w:rsidRPr="00F8439D" w:rsidRDefault="00E17892" w:rsidP="00D80CA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8439D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E17892" w:rsidRPr="00F8439D" w:rsidRDefault="00E17892" w:rsidP="00D80CA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8439D">
        <w:rPr>
          <w:rFonts w:ascii="Times New Roman" w:hAnsi="Times New Roman"/>
          <w:sz w:val="28"/>
          <w:szCs w:val="28"/>
        </w:rPr>
        <w:t>Калашникова В.А.</w:t>
      </w:r>
    </w:p>
    <w:p w:rsidR="00E17892" w:rsidRPr="00F8439D" w:rsidRDefault="00E17892" w:rsidP="00D80CAB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E17892" w:rsidRPr="00F8439D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7892" w:rsidRDefault="00E17892" w:rsidP="00D80CA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8439D">
        <w:rPr>
          <w:rFonts w:ascii="Times New Roman" w:hAnsi="Times New Roman"/>
          <w:sz w:val="32"/>
          <w:szCs w:val="32"/>
        </w:rPr>
        <w:t>2018 год</w:t>
      </w:r>
    </w:p>
    <w:p w:rsidR="00E17892" w:rsidRPr="00D80CAB" w:rsidRDefault="00E17892" w:rsidP="00D80C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7892" w:rsidRPr="00163B16" w:rsidRDefault="00E17892" w:rsidP="00163B16">
      <w:pPr>
        <w:rPr>
          <w:rFonts w:ascii="Times New Roman" w:hAnsi="Times New Roman"/>
          <w:b/>
          <w:sz w:val="28"/>
          <w:szCs w:val="28"/>
        </w:rPr>
      </w:pPr>
      <w:bookmarkStart w:id="0" w:name="_GoBack"/>
      <w:r w:rsidRPr="00163B16">
        <w:rPr>
          <w:rFonts w:ascii="Times New Roman" w:hAnsi="Times New Roman"/>
          <w:b/>
          <w:sz w:val="28"/>
          <w:szCs w:val="28"/>
        </w:rPr>
        <w:t>Мастер-класс «Автомобиль из коробков»</w:t>
      </w:r>
    </w:p>
    <w:bookmarkEnd w:id="0"/>
    <w:p w:rsidR="00E17892" w:rsidRPr="00D80CAB" w:rsidRDefault="00E17892" w:rsidP="00D80CA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0CAB"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Pr="00D80CAB">
        <w:rPr>
          <w:rFonts w:ascii="Times New Roman" w:hAnsi="Times New Roman"/>
          <w:color w:val="000000"/>
          <w:sz w:val="28"/>
          <w:szCs w:val="28"/>
        </w:rPr>
        <w:t> Сконструировать  автомобиль из объемных деталей.</w:t>
      </w:r>
    </w:p>
    <w:p w:rsidR="00E17892" w:rsidRPr="00D80CAB" w:rsidRDefault="00E17892" w:rsidP="00D80CA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0CAB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E17892" w:rsidRPr="00D80CAB" w:rsidRDefault="00E17892" w:rsidP="00D80C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0CAB">
        <w:rPr>
          <w:rFonts w:ascii="Times New Roman" w:hAnsi="Times New Roman"/>
          <w:color w:val="000000"/>
          <w:sz w:val="28"/>
          <w:szCs w:val="28"/>
        </w:rPr>
        <w:t>научить конструировать простейший  автомобиль  из  спичечных коробков;</w:t>
      </w:r>
    </w:p>
    <w:p w:rsidR="00E17892" w:rsidRPr="00D80CAB" w:rsidRDefault="00E17892" w:rsidP="00D80C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0CAB">
        <w:rPr>
          <w:rFonts w:ascii="Times New Roman" w:hAnsi="Times New Roman"/>
          <w:sz w:val="28"/>
          <w:szCs w:val="28"/>
        </w:rPr>
        <w:t>способствовать  развитию технического мышления и пространственного воображения;</w:t>
      </w:r>
    </w:p>
    <w:p w:rsidR="00E17892" w:rsidRPr="00D80CAB" w:rsidRDefault="00E17892" w:rsidP="00D80C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0CAB">
        <w:rPr>
          <w:rFonts w:ascii="Times New Roman" w:hAnsi="Times New Roman"/>
          <w:sz w:val="28"/>
          <w:szCs w:val="28"/>
        </w:rPr>
        <w:t>способствовать развитию мелкой моторики рук и фантазии</w:t>
      </w:r>
    </w:p>
    <w:p w:rsidR="00E17892" w:rsidRPr="00D80CAB" w:rsidRDefault="00E17892" w:rsidP="00D80CA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0CAB">
        <w:rPr>
          <w:rFonts w:ascii="Times New Roman" w:hAnsi="Times New Roman"/>
          <w:b/>
          <w:bCs/>
          <w:color w:val="000000"/>
          <w:sz w:val="28"/>
          <w:szCs w:val="28"/>
        </w:rPr>
        <w:t>Материалы:</w:t>
      </w:r>
      <w:r w:rsidRPr="00D80CAB">
        <w:rPr>
          <w:rFonts w:ascii="Times New Roman" w:hAnsi="Times New Roman"/>
          <w:color w:val="000000"/>
          <w:sz w:val="28"/>
          <w:szCs w:val="28"/>
        </w:rPr>
        <w:t> цветная бумага, ножницы, линейка,  карандаш, клей ПВА, цветной картон.</w:t>
      </w:r>
    </w:p>
    <w:p w:rsidR="00E17892" w:rsidRPr="00D80CAB" w:rsidRDefault="00E17892" w:rsidP="00D80CA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0CAB">
        <w:rPr>
          <w:rFonts w:ascii="Times New Roman" w:hAnsi="Times New Roman"/>
          <w:b/>
          <w:bCs/>
          <w:color w:val="000000"/>
          <w:sz w:val="28"/>
          <w:szCs w:val="28"/>
        </w:rPr>
        <w:t>Ход работы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Если ребенок любит играть за столом, то можно изготовить различные автомобили, используя бумажную тару (коробки, коробки из спичек, коробочки из-под пищевых продуктов, косметических и моющих средств), они имеют форму геометрических тел. Манипулируя ими, можно изготовить самые различные макеты и модели технических объектов.</w:t>
      </w:r>
      <w:r w:rsidRPr="00163B16">
        <w:rPr>
          <w:rFonts w:ascii="Times New Roman" w:hAnsi="Times New Roman"/>
          <w:sz w:val="28"/>
          <w:szCs w:val="28"/>
        </w:rPr>
        <w:br/>
        <w:t xml:space="preserve">Так самую простую модель легкового автомобиля можно изготовить из 3 спичечных коробок. </w:t>
      </w:r>
    </w:p>
    <w:p w:rsidR="00E17892" w:rsidRPr="00D80CAB" w:rsidRDefault="00E17892" w:rsidP="00D80CAB">
      <w:pPr>
        <w:spacing w:line="240" w:lineRule="auto"/>
        <w:jc w:val="both"/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8F8F8"/>
        </w:rPr>
      </w:pPr>
      <w:r w:rsidRPr="006B67AE">
        <w:rPr>
          <w:rFonts w:ascii="Times New Roman" w:hAnsi="Times New Roman"/>
          <w:noProof/>
          <w:color w:val="000000"/>
          <w:sz w:val="28"/>
          <w:szCs w:val="28"/>
          <w:shd w:val="clear" w:color="auto" w:fill="F8F8F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9.75pt;height:175.5pt;visibility:visible">
            <v:imagedata r:id="rId5" o:title="" cropbottom="8181f" cropright="10099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 xml:space="preserve">Для этого возьмите картон или цветную бумагу размером 40х100мм., приклейте на него 2 спичечных коробка, а сверху еще один. 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Приложите полученную конструкцию боковой стороной к цветной бумаге.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_x0000_i1026" type="#_x0000_t75" style="width:259.5pt;height:140.25pt;visibility:visible">
            <v:imagedata r:id="rId6" o:title="" cropbottom="5574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Обведите карандашом конструкцию.  Получился простой чертеж. На чертеже нарисуйте клапаны (я их заштриховала). Клапаны нужны для того, чтобы работа получилась аккуратной.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2" o:spid="_x0000_i1027" type="#_x0000_t75" style="width:265.5pt;height:187.5pt;visibility:visible">
            <v:imagedata r:id="rId7" o:title="" cropright="6024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Сложите бумагу пополам и вырежьте по контурным линиям. У вас получится две заготовки.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6" o:spid="_x0000_i1028" type="#_x0000_t75" style="width:277.5pt;height:190.5pt;visibility:visible">
            <v:imagedata r:id="rId8" o:title="" cropleft="9431f" cropright="6026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Заготовки приложите к конструкции из коробков и приклейте с двух сторон.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4" o:spid="_x0000_i1029" type="#_x0000_t75" style="width:269.25pt;height:196.5pt;visibility:visible">
            <v:imagedata r:id="rId9" o:title="" cropleft="11405f" cropright="5127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7" o:spid="_x0000_i1030" type="#_x0000_t75" style="width:266.25pt;height:199.5pt;visibility:visible">
            <v:imagedata r:id="rId10" o:title="" cropleft="10451f" cropright="4810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 xml:space="preserve">По линейке измерьте ширину коробков и нарисуйте на бумаге линию. Отрежьте бумагу по линии, у вас получится длинная полоска бумаги приблизительно размером 42х300 мм. 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8" o:spid="_x0000_i1031" type="#_x0000_t75" style="width:274.5pt;height:168.75pt;visibility:visible">
            <v:imagedata r:id="rId11" o:title="" cropright="7424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Намажьте клеем ПВА верхнюю часть коробков. Полоску бумаги приложите к середине верхнего коробка и приклейте.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9" o:spid="_x0000_i1032" type="#_x0000_t75" style="width:270pt;height:202.5pt;visibility:visible">
            <v:imagedata r:id="rId12" o:title="" cropleft="8154f" cropright="5691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Оставшуюся часть полоски цветной бумаги приклейте к низу.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10" o:spid="_x0000_i1033" type="#_x0000_t75" style="width:267.75pt;height:162pt;visibility:visible">
            <v:imagedata r:id="rId13" o:title="" cropright="7874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11" o:spid="_x0000_i1034" type="#_x0000_t75" style="width:266.25pt;height:159pt;visibility:visible">
            <v:imagedata r:id="rId14" o:title="" cropright="7537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Приступим к оформлению автомобиля. На бумаге голубого или белого цвета начертите  прямоугольники размером 100х700 мм  и 100х350мм.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12" o:spid="_x0000_i1035" type="#_x0000_t75" style="width:265.5pt;height:177pt;visibility:visible">
            <v:imagedata r:id="rId15" o:title="" cropright="12770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Сложите бумагу пополам и разрежьте по линиям.  У вас получится 2 полоски бумаги 100х700 мм и две полоски размером по 100х350 мм. Полоски бумаги размером 100х700 разрежьте посередине,  с одной стороны надрежьте наискосок и приклейте боковые окошки.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Полоски бумаги 100х350 мм  надрежьте наискосок с двух сторон и приклейте переднее и заднее окошки.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Прорисуйте фломастером или ручкой дверцы автомобиля.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13" o:spid="_x0000_i1036" type="#_x0000_t75" style="width:277.5pt;height:171.75pt;visibility:visible">
            <v:imagedata r:id="rId16" o:title="" cropright="4759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На полоске картона черного цвета нарисуйте 4 кружочка, сложите полоску посередине и вырежьте кружочки. У вас получится 8 кружков. Затем склейте по два кружка между собой.  Вот и получилось 4 колеса.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На колёса приклейте кружочки меньшего размера из серебристой бумаги.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14" o:spid="_x0000_i1037" type="#_x0000_t75" style="width:266.25pt;height:177.75pt;visibility:visible">
            <v:imagedata r:id="rId17" o:title="" cropright="8913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 xml:space="preserve">Приклейте колеса к автомобилю. 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15" o:spid="_x0000_i1038" type="#_x0000_t75" style="width:266.25pt;height:183pt;visibility:visible">
            <v:imagedata r:id="rId18" o:title="" cropright="8462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Нарисуйте на бумаге оранжевого или желтого цвета кружочки или прямоугольники для фар, вырежьте и приклейте.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pict>
          <v:shape id="Рисунок 16" o:spid="_x0000_i1039" type="#_x0000_t75" style="width:266.25pt;height:201.75pt;visibility:visible">
            <v:imagedata r:id="rId19" o:title="" cropright="9272f"/>
          </v:shape>
        </w:pic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  <w:r w:rsidRPr="00163B16">
        <w:rPr>
          <w:rFonts w:ascii="Times New Roman" w:hAnsi="Times New Roman"/>
          <w:sz w:val="28"/>
          <w:szCs w:val="28"/>
        </w:rPr>
        <w:t>Вот такой автомобиль у нас получился!</w:t>
      </w:r>
    </w:p>
    <w:p w:rsidR="00E17892" w:rsidRPr="00163B16" w:rsidRDefault="00E17892" w:rsidP="00163B16">
      <w:pPr>
        <w:jc w:val="both"/>
        <w:rPr>
          <w:rFonts w:ascii="Times New Roman" w:hAnsi="Times New Roman"/>
          <w:sz w:val="28"/>
          <w:szCs w:val="28"/>
        </w:rPr>
      </w:pPr>
    </w:p>
    <w:sectPr w:rsidR="00E17892" w:rsidRPr="00163B16" w:rsidSect="00BE14F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5586A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BEAFA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6DC9A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F84A9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64E5D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1BAD0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2320C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94C6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3187B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9C83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6B03111"/>
    <w:multiLevelType w:val="hybridMultilevel"/>
    <w:tmpl w:val="35F21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6E85"/>
    <w:rsid w:val="000943D3"/>
    <w:rsid w:val="00163B16"/>
    <w:rsid w:val="002229D6"/>
    <w:rsid w:val="002A3611"/>
    <w:rsid w:val="00306E85"/>
    <w:rsid w:val="00416925"/>
    <w:rsid w:val="004E173A"/>
    <w:rsid w:val="006270E5"/>
    <w:rsid w:val="006A5CA4"/>
    <w:rsid w:val="006B67AE"/>
    <w:rsid w:val="0076247E"/>
    <w:rsid w:val="00843C87"/>
    <w:rsid w:val="00894154"/>
    <w:rsid w:val="00967544"/>
    <w:rsid w:val="009A7CC0"/>
    <w:rsid w:val="009B50A7"/>
    <w:rsid w:val="00A37E2D"/>
    <w:rsid w:val="00A53E16"/>
    <w:rsid w:val="00B933A6"/>
    <w:rsid w:val="00BE14F5"/>
    <w:rsid w:val="00CC7845"/>
    <w:rsid w:val="00D2307B"/>
    <w:rsid w:val="00D4650D"/>
    <w:rsid w:val="00D80CAB"/>
    <w:rsid w:val="00E17892"/>
    <w:rsid w:val="00ED4A8E"/>
    <w:rsid w:val="00F8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3A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uiPriority w:val="99"/>
    <w:rsid w:val="00306E8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306E8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0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6E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A7C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189</TotalTime>
  <Pages>7</Pages>
  <Words>444</Words>
  <Characters>2536</Characters>
  <Application>Microsoft Office Outlook</Application>
  <DocSecurity>0</DocSecurity>
  <Lines>0</Lines>
  <Paragraphs>0</Paragraphs>
  <ScaleCrop>false</ScaleCrop>
  <Company>МАОУ ДО ЦРТДиЮ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и Наташа</dc:creator>
  <cp:keywords/>
  <dc:description/>
  <cp:lastModifiedBy>HP</cp:lastModifiedBy>
  <cp:revision>8</cp:revision>
  <dcterms:created xsi:type="dcterms:W3CDTF">2003-01-01T00:12:00Z</dcterms:created>
  <dcterms:modified xsi:type="dcterms:W3CDTF">2019-11-15T14:17:00Z</dcterms:modified>
</cp:coreProperties>
</file>